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270" w:rsidRDefault="006A5F1F">
      <w:pPr>
        <w:spacing w:line="360" w:lineRule="auto"/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MODULO PER LA COMUNICAZIONE CODICE IBAN</w:t>
      </w:r>
    </w:p>
    <w:p w:rsidR="00B77270" w:rsidRDefault="006A5F1F">
      <w:pPr>
        <w:spacing w:line="360" w:lineRule="auto"/>
        <w:jc w:val="both"/>
      </w:pPr>
      <w:r>
        <w:t xml:space="preserve">Il sottoscritto/a ……………………………………………………….. nato/a il …………………………… a………………………………………..…...…………Provincia…....…C.F…………………… residente in </w:t>
      </w:r>
      <w:r>
        <w:t>……………………………........................................Provincia…..….Cap…………Via/Piazza………………………………..………………………………...…beneficiario dell’indennità giornaliera omnicomprensiva ai sensi della Legge 11 dicembre 2016, n° 232 e della Legge 17 dicembre 2017, n. 205 per</w:t>
      </w:r>
      <w:r>
        <w:t xml:space="preserve"> la sospensione dell’attività lavorativa del personale imbarcato derivante dalla misura di arresto temporaneo obbligatorio e non obbligatorio dell’attività di pesca dell’anno 2018 di cui al D.M. 6908  del 20/07/2018 in quanto imbarcato sul M/p …………………..………</w:t>
      </w:r>
      <w:r>
        <w:t>.matricola…………….UE………….…. – ditta ……………..……………….. – Datore di Lavoro ………………………….</w:t>
      </w:r>
      <w:r>
        <w:rPr>
          <w:i/>
          <w:iCs/>
        </w:rPr>
        <w:t>,</w:t>
      </w:r>
    </w:p>
    <w:p w:rsidR="00B77270" w:rsidRDefault="006A5F1F">
      <w:pPr>
        <w:spacing w:line="360" w:lineRule="auto"/>
        <w:jc w:val="both"/>
      </w:pPr>
      <w:r>
        <w:t>- consapevole delle sanzioni penali richiamate dall’art. 76 del DPR 445/2000 in caso di dichiarazioni mendaci e della decadenza dei benefici ottenuti sulla base di dichiarazi</w:t>
      </w:r>
      <w:r>
        <w:t>oni non veritiere, ai sensi dell’art. 75 del DPR 445/2000;</w:t>
      </w:r>
    </w:p>
    <w:p w:rsidR="00B77270" w:rsidRDefault="006A5F1F">
      <w:pPr>
        <w:spacing w:line="360" w:lineRule="auto"/>
        <w:jc w:val="both"/>
      </w:pPr>
      <w:r>
        <w:t>- informato che i dati resi sono prescritti dalle disposizioni vigenti per il procedimento per il quale sono richiesti e verranno utilizzati esclusivamente al fine di verificare la corrispondenza t</w:t>
      </w:r>
      <w:r>
        <w:t>ra il codice IBAN e la titolarità del conto corrente;</w:t>
      </w:r>
    </w:p>
    <w:p w:rsidR="00B77270" w:rsidRDefault="006A5F1F">
      <w:pPr>
        <w:spacing w:line="360" w:lineRule="auto"/>
        <w:jc w:val="center"/>
        <w:rPr>
          <w:b/>
        </w:rPr>
      </w:pPr>
      <w:r>
        <w:rPr>
          <w:b/>
        </w:rPr>
        <w:t>DICHIARA E SI OBBLIGA SOTTO LA PROPRIA RESPONSABILITA’:</w:t>
      </w:r>
    </w:p>
    <w:p w:rsidR="00B77270" w:rsidRDefault="006A5F1F">
      <w:pPr>
        <w:spacing w:line="360" w:lineRule="auto"/>
        <w:jc w:val="both"/>
      </w:pPr>
      <w:r>
        <w:t>a) che il codice IBAN sul quale deve essere versato l’aiuto identifica il rapporto corrispondente con il proprio istituto di credito ed è il segue</w:t>
      </w:r>
      <w:r>
        <w:t>nte:</w:t>
      </w:r>
    </w:p>
    <w:p w:rsidR="00B77270" w:rsidRDefault="006A5F1F">
      <w:pPr>
        <w:spacing w:line="360" w:lineRule="auto"/>
        <w:jc w:val="both"/>
      </w:pPr>
      <w:r>
        <w:t>Bonifico bancario sul conto corrente intestato a:</w:t>
      </w:r>
    </w:p>
    <w:p w:rsidR="00B77270" w:rsidRDefault="006A5F1F">
      <w:pPr>
        <w:jc w:val="both"/>
      </w:pPr>
      <w:r>
        <w:t>…………..………………………………………………………………………………………………….</w:t>
      </w:r>
    </w:p>
    <w:p w:rsidR="00B77270" w:rsidRDefault="006A5F1F">
      <w:pPr>
        <w:jc w:val="both"/>
        <w:rPr>
          <w:b/>
          <w:bCs/>
        </w:rPr>
      </w:pPr>
      <w:r>
        <w:rPr>
          <w:b/>
          <w:bCs/>
        </w:rPr>
        <w:t>CODICE IBAN:………………………………………………………………………..</w:t>
      </w:r>
    </w:p>
    <w:p w:rsidR="00B77270" w:rsidRDefault="006A5F1F">
      <w:pPr>
        <w:jc w:val="both"/>
      </w:pPr>
      <w:r>
        <w:t>Banca/Posta …………………………………………… Agenzia/Filiale di ………………………….…….</w:t>
      </w:r>
    </w:p>
    <w:p w:rsidR="00B77270" w:rsidRDefault="006A5F1F">
      <w:pPr>
        <w:spacing w:line="360" w:lineRule="auto"/>
        <w:jc w:val="both"/>
      </w:pPr>
      <w:r>
        <w:t>b) di essere consapevole che l’ordine di pagamento</w:t>
      </w:r>
      <w:r>
        <w:t xml:space="preserve"> da parte dell’Ente Erogatore si ritiene eseguito correttamente per quanto riguarda il beneficiario identificato dal codice IBAN sopra riportato;</w:t>
      </w:r>
    </w:p>
    <w:p w:rsidR="00B77270" w:rsidRDefault="006A5F1F">
      <w:pPr>
        <w:spacing w:line="360" w:lineRule="auto"/>
        <w:jc w:val="both"/>
      </w:pPr>
      <w:r>
        <w:t>c) a consegnare al proprio Datore di Lavoro sopra specificato eventuali variazione dei dati sopra rappresentat</w:t>
      </w:r>
      <w:r>
        <w:t>i, fornendo, contestualmente, l’aggiornata certificazione rilasciata dall’Istituto di Credito. Il medesimo Datore di Lavoro dovrà inviare tempestivamente tale documentazione al Ministero del Lavoro e delle Politiche Sociali - Direzione Generale Ammortizzat</w:t>
      </w:r>
      <w:r>
        <w:t>ori Sociali e della Formazione Via Flavia 6 00187 ROMA – utilizzando il sistema Cigsonline.</w:t>
      </w:r>
    </w:p>
    <w:p w:rsidR="00B77270" w:rsidRDefault="006A5F1F">
      <w:pPr>
        <w:spacing w:line="360" w:lineRule="auto"/>
        <w:jc w:val="both"/>
      </w:pPr>
      <w:r>
        <w:t>Allega fotocopia fronte/retro del documento d’identità, in corso di validità, i cui estremi sono:</w:t>
      </w:r>
    </w:p>
    <w:p w:rsidR="00B77270" w:rsidRDefault="006A5F1F">
      <w:pPr>
        <w:spacing w:line="360" w:lineRule="auto"/>
        <w:jc w:val="both"/>
      </w:pPr>
      <w:r>
        <w:t>Tipo documento: ………………………..… N° …………………..... Data scadenza ……………..</w:t>
      </w:r>
      <w:r>
        <w:t>……</w:t>
      </w:r>
    </w:p>
    <w:p w:rsidR="00B77270" w:rsidRDefault="006A5F1F">
      <w:pPr>
        <w:spacing w:line="360" w:lineRule="auto"/>
        <w:jc w:val="both"/>
      </w:pPr>
      <w:r>
        <w:rPr>
          <w:b/>
        </w:rPr>
        <w:t>Allega fotocopia della dichiarazione dell’Istituto di credito.</w:t>
      </w:r>
    </w:p>
    <w:p w:rsidR="00B77270" w:rsidRDefault="006A5F1F">
      <w:pPr>
        <w:spacing w:line="360" w:lineRule="auto"/>
        <w:jc w:val="both"/>
      </w:pPr>
      <w:r>
        <w:t xml:space="preserve">Luogo e data …………………….……………………….. </w:t>
      </w:r>
      <w:r>
        <w:rPr>
          <w:bCs/>
        </w:rPr>
        <w:t>Firma del dichiarante……………………….</w:t>
      </w:r>
    </w:p>
    <w:sectPr w:rsidR="00B77270">
      <w:pgSz w:w="11906" w:h="16838"/>
      <w:pgMar w:top="680" w:right="680" w:bottom="680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F1F" w:rsidRDefault="006A5F1F">
      <w:pPr>
        <w:spacing w:after="0" w:line="240" w:lineRule="auto"/>
      </w:pPr>
      <w:r>
        <w:separator/>
      </w:r>
    </w:p>
  </w:endnote>
  <w:endnote w:type="continuationSeparator" w:id="0">
    <w:p w:rsidR="006A5F1F" w:rsidRDefault="006A5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F1F" w:rsidRDefault="006A5F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6A5F1F" w:rsidRDefault="006A5F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B77270"/>
    <w:rsid w:val="00403029"/>
    <w:rsid w:val="006A5F1F"/>
    <w:rsid w:val="00B77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A87EF-BEBB-4A44-A281-20323EC87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fmosca</dc:creator>
  <cp:lastModifiedBy>Utente</cp:lastModifiedBy>
  <cp:revision>2</cp:revision>
  <cp:lastPrinted>2018-01-04T14:17:00Z</cp:lastPrinted>
  <dcterms:created xsi:type="dcterms:W3CDTF">2019-02-08T10:23:00Z</dcterms:created>
  <dcterms:modified xsi:type="dcterms:W3CDTF">2019-02-08T10:23:00Z</dcterms:modified>
</cp:coreProperties>
</file>